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2BD" w:rsidRDefault="002A3FFB">
      <w:bookmarkStart w:id="0" w:name="_GoBack"/>
      <w:r>
        <w:rPr>
          <w:noProof/>
        </w:rPr>
        <w:drawing>
          <wp:inline distT="0" distB="0" distL="0" distR="0">
            <wp:extent cx="4536000" cy="10821600"/>
            <wp:effectExtent l="0" t="0" r="0" b="0"/>
            <wp:docPr id="1" name="Afbeelding 1" descr="cid:image001.jpg@01D4F376.4DCA9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cid:image001.jpg@01D4F376.4DCA96C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10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12BD" w:rsidSect="001812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8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FFB"/>
    <w:rsid w:val="001812BD"/>
    <w:rsid w:val="002A3FFB"/>
    <w:rsid w:val="0057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77DDC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A3FF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3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77DDC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A3FF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3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1.jpg@01D4F376.4DCA96C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1F019771.dotm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Jeroen Bosch Ziekenhuis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mkipping</dc:creator>
  <cp:lastModifiedBy>mkipping</cp:lastModifiedBy>
  <cp:revision>1</cp:revision>
  <dcterms:created xsi:type="dcterms:W3CDTF">2019-05-07T05:44:00Z</dcterms:created>
  <dcterms:modified xsi:type="dcterms:W3CDTF">2019-05-07T05:47:00Z</dcterms:modified>
</cp:coreProperties>
</file>